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pPr w:leftFromText="180" w:rightFromText="180" w:vertAnchor="text" w:tblpY="1"/>
        <w:tblOverlap w:val="never"/>
        <w:tblW w:w="52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1075"/>
        <w:gridCol w:w="2492"/>
        <w:gridCol w:w="1100"/>
        <w:gridCol w:w="2927"/>
      </w:tblGrid>
      <w:tr w:rsidR="00E80C3E" w:rsidRPr="008E2412" w14:paraId="7A387CB0" w14:textId="77777777" w:rsidTr="00E75C52">
        <w:tc>
          <w:tcPr>
            <w:tcW w:w="5000" w:type="pct"/>
            <w:gridSpan w:val="5"/>
            <w:shd w:val="clear" w:color="auto" w:fill="6A4090"/>
          </w:tcPr>
          <w:p w14:paraId="2EC5ED97" w14:textId="77777777" w:rsidR="00650259" w:rsidRPr="00C96F57" w:rsidRDefault="00E80C3E" w:rsidP="00D70E38">
            <w:pPr>
              <w:pStyle w:val="berschrift1"/>
              <w:ind w:left="459"/>
              <w:outlineLvl w:val="0"/>
              <w:rPr>
                <w:rFonts w:ascii="Cordia New" w:hAnsi="Cordia New" w:cs="Cordia New"/>
                <w:color w:val="7030A0"/>
                <w:sz w:val="32"/>
                <w:szCs w:val="32"/>
              </w:rPr>
            </w:pPr>
            <w:r w:rsidRPr="00C96F57">
              <w:rPr>
                <w:rFonts w:ascii="Cordia New" w:hAnsi="Cordia New" w:cs="Cordia New" w:hint="cs"/>
                <w:sz w:val="32"/>
                <w:szCs w:val="32"/>
              </w:rPr>
              <w:t>Personalien</w:t>
            </w:r>
          </w:p>
        </w:tc>
      </w:tr>
      <w:tr w:rsidR="00D70E38" w:rsidRPr="003A4871" w14:paraId="0BDFDFB4" w14:textId="77777777" w:rsidTr="00C13CF6">
        <w:sdt>
          <w:sdtPr>
            <w:rPr>
              <w:rFonts w:ascii="Cordia New" w:hAnsi="Cordia New" w:cs="Cordia New" w:hint="cs"/>
              <w:b/>
              <w:bCs/>
            </w:rPr>
            <w:id w:val="1621259925"/>
            <w:placeholder>
              <w:docPart w:val="2A91E56474754560AF7EA4B75B71CD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0" w:type="pct"/>
                <w:gridSpan w:val="2"/>
                <w:vAlign w:val="bottom"/>
              </w:tcPr>
              <w:p w14:paraId="64146D09" w14:textId="77777777" w:rsidR="00650259" w:rsidRPr="00C61144" w:rsidRDefault="0090596C" w:rsidP="00D70E38">
                <w:pPr>
                  <w:pStyle w:val="Standardeinzug"/>
                  <w:ind w:left="601" w:hanging="119"/>
                  <w:rPr>
                    <w:rFonts w:ascii="Cordia New" w:hAnsi="Cordia New" w:cs="Cordia New"/>
                    <w:b/>
                    <w:bCs/>
                  </w:rPr>
                </w:pPr>
                <w:r w:rsidRPr="00C61144">
                  <w:rPr>
                    <w:rFonts w:ascii="Cordia New" w:hAnsi="Cordia New" w:cs="Cordia New" w:hint="cs"/>
                    <w:b/>
                    <w:bCs/>
                    <w:lang w:bidi="de-DE"/>
                  </w:rPr>
                  <w:t>Vorname</w:t>
                </w:r>
              </w:p>
            </w:tc>
          </w:sdtContent>
        </w:sdt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7EA7F145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</w:tr>
      <w:tr w:rsidR="00D70E38" w:rsidRPr="003A4871" w14:paraId="701F505C" w14:textId="77777777" w:rsidTr="00C13CF6">
        <w:sdt>
          <w:sdtPr>
            <w:rPr>
              <w:rFonts w:ascii="Cordia New" w:hAnsi="Cordia New" w:cs="Cordia New" w:hint="cs"/>
              <w:b/>
              <w:bCs/>
            </w:rPr>
            <w:id w:val="-1470592894"/>
            <w:placeholder>
              <w:docPart w:val="C933491F1A1B4AC3B8229387C9FCE5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50" w:type="pct"/>
                <w:gridSpan w:val="2"/>
                <w:vAlign w:val="bottom"/>
              </w:tcPr>
              <w:p w14:paraId="2695A4C7" w14:textId="77777777" w:rsidR="00650259" w:rsidRPr="00C61144" w:rsidRDefault="0090596C" w:rsidP="00D70E38">
                <w:pPr>
                  <w:pStyle w:val="Standardeinzug"/>
                  <w:ind w:left="601" w:hanging="119"/>
                  <w:rPr>
                    <w:rFonts w:ascii="Cordia New" w:hAnsi="Cordia New" w:cs="Cordia New"/>
                    <w:b/>
                    <w:bCs/>
                  </w:rPr>
                </w:pPr>
                <w:r w:rsidRPr="00C61144">
                  <w:rPr>
                    <w:rFonts w:ascii="Cordia New" w:hAnsi="Cordia New" w:cs="Cordia New" w:hint="cs"/>
                    <w:b/>
                    <w:bCs/>
                    <w:lang w:bidi="de-DE"/>
                  </w:rPr>
                  <w:t>Nachname</w:t>
                </w:r>
              </w:p>
            </w:tc>
          </w:sdtContent>
        </w:sdt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55DF3C76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</w:tr>
      <w:tr w:rsidR="00D70E38" w:rsidRPr="003A4871" w14:paraId="0EDC1F74" w14:textId="77777777" w:rsidTr="00C13CF6">
        <w:tc>
          <w:tcPr>
            <w:tcW w:w="1550" w:type="pct"/>
            <w:gridSpan w:val="2"/>
            <w:vAlign w:val="bottom"/>
          </w:tcPr>
          <w:p w14:paraId="7C5ABCEC" w14:textId="77777777" w:rsidR="00650259" w:rsidRPr="00C61144" w:rsidRDefault="00E80C3E" w:rsidP="00D70E38">
            <w:pPr>
              <w:pStyle w:val="Standardeinzug"/>
              <w:ind w:left="601" w:hanging="119"/>
              <w:rPr>
                <w:rFonts w:ascii="Cordia New" w:hAnsi="Cordia New" w:cs="Cordia New"/>
                <w:b/>
                <w:bCs/>
              </w:rPr>
            </w:pPr>
            <w:r w:rsidRPr="00C61144">
              <w:rPr>
                <w:rFonts w:ascii="Cordia New" w:hAnsi="Cordia New" w:cs="Cordia New" w:hint="cs"/>
                <w:b/>
                <w:bCs/>
                <w:lang w:bidi="de-DE"/>
              </w:rPr>
              <w:t>Adresse</w:t>
            </w:r>
          </w:p>
        </w:tc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400EB254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</w:tr>
      <w:tr w:rsidR="00D70E38" w:rsidRPr="003A4871" w14:paraId="7257252A" w14:textId="77777777" w:rsidTr="00C13CF6">
        <w:tc>
          <w:tcPr>
            <w:tcW w:w="1550" w:type="pct"/>
            <w:gridSpan w:val="2"/>
            <w:vAlign w:val="bottom"/>
          </w:tcPr>
          <w:p w14:paraId="2DAF5DF0" w14:textId="77777777" w:rsidR="00650259" w:rsidRPr="00C61144" w:rsidRDefault="00E80C3E" w:rsidP="00D70E38">
            <w:pPr>
              <w:pStyle w:val="Standardeinzug"/>
              <w:ind w:left="601" w:hanging="119"/>
              <w:rPr>
                <w:rFonts w:ascii="Cordia New" w:hAnsi="Cordia New" w:cs="Cordia New"/>
                <w:b/>
                <w:bCs/>
              </w:rPr>
            </w:pPr>
            <w:r w:rsidRPr="00C61144">
              <w:rPr>
                <w:rFonts w:ascii="Cordia New" w:hAnsi="Cordia New" w:cs="Cordia New" w:hint="cs"/>
                <w:b/>
                <w:bCs/>
              </w:rPr>
              <w:t>Geburtsdatum</w:t>
            </w:r>
          </w:p>
        </w:tc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3BB38DE4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</w:tr>
      <w:tr w:rsidR="007E34EE" w:rsidRPr="003A4871" w14:paraId="2750911D" w14:textId="77777777" w:rsidTr="00F472E5">
        <w:tc>
          <w:tcPr>
            <w:tcW w:w="1550" w:type="pct"/>
            <w:gridSpan w:val="2"/>
            <w:vAlign w:val="bottom"/>
          </w:tcPr>
          <w:p w14:paraId="1439A516" w14:textId="77777777" w:rsidR="00650259" w:rsidRPr="00C61144" w:rsidRDefault="00E80C3E" w:rsidP="00D70E38">
            <w:pPr>
              <w:pStyle w:val="Standardeinzug"/>
              <w:ind w:left="601" w:hanging="119"/>
              <w:rPr>
                <w:rFonts w:ascii="Cordia New" w:hAnsi="Cordia New" w:cs="Cordia New"/>
                <w:b/>
                <w:bCs/>
              </w:rPr>
            </w:pPr>
            <w:r w:rsidRPr="00C61144">
              <w:rPr>
                <w:rFonts w:ascii="Cordia New" w:hAnsi="Cordia New" w:cs="Cordia New" w:hint="cs"/>
                <w:b/>
                <w:bCs/>
              </w:rPr>
              <w:t>E-Mail</w:t>
            </w:r>
          </w:p>
        </w:tc>
        <w:tc>
          <w:tcPr>
            <w:tcW w:w="1319" w:type="pct"/>
            <w:tcBorders>
              <w:bottom w:val="single" w:sz="4" w:space="0" w:color="auto"/>
            </w:tcBorders>
            <w:vAlign w:val="bottom"/>
          </w:tcPr>
          <w:p w14:paraId="027EF4F8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  <w:tc>
          <w:tcPr>
            <w:tcW w:w="582" w:type="pct"/>
            <w:vAlign w:val="bottom"/>
          </w:tcPr>
          <w:p w14:paraId="5B887581" w14:textId="11665101" w:rsidR="00650259" w:rsidRPr="00B21FAA" w:rsidRDefault="00837A4E" w:rsidP="00D70E38">
            <w:pPr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 xml:space="preserve">      </w:t>
            </w:r>
            <w:r w:rsidR="00E80C3E" w:rsidRPr="00B21FAA">
              <w:rPr>
                <w:rFonts w:ascii="Cordia New" w:hAnsi="Cordia New" w:cs="Cordia New" w:hint="cs"/>
              </w:rPr>
              <w:t>Mobile</w:t>
            </w:r>
          </w:p>
        </w:tc>
        <w:tc>
          <w:tcPr>
            <w:tcW w:w="1549" w:type="pct"/>
            <w:tcBorders>
              <w:bottom w:val="single" w:sz="4" w:space="0" w:color="auto"/>
            </w:tcBorders>
            <w:vAlign w:val="bottom"/>
          </w:tcPr>
          <w:p w14:paraId="1D10C48A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</w:tr>
      <w:tr w:rsidR="00650259" w:rsidRPr="003A4871" w14:paraId="05715EEC" w14:textId="77777777" w:rsidTr="00C13CF6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58DBDB1A" w14:textId="77777777" w:rsidR="00650259" w:rsidRPr="00B21FAA" w:rsidRDefault="00650259" w:rsidP="00D70E38">
            <w:pPr>
              <w:ind w:left="601" w:hanging="119"/>
              <w:rPr>
                <w:rFonts w:ascii="Cordia New" w:hAnsi="Cordia New" w:cs="Cordia New"/>
                <w:b/>
              </w:rPr>
            </w:pPr>
          </w:p>
        </w:tc>
      </w:tr>
      <w:tr w:rsidR="0090596C" w:rsidRPr="003A4871" w14:paraId="391DBCEB" w14:textId="77777777" w:rsidTr="006F56B9">
        <w:tc>
          <w:tcPr>
            <w:tcW w:w="5000" w:type="pct"/>
            <w:gridSpan w:val="5"/>
            <w:shd w:val="clear" w:color="auto" w:fill="6A4090"/>
          </w:tcPr>
          <w:p w14:paraId="69533B7B" w14:textId="3878DC19" w:rsidR="00650259" w:rsidRPr="00C96F57" w:rsidRDefault="00E80C3E" w:rsidP="00E75C52">
            <w:pPr>
              <w:pStyle w:val="berschrift1"/>
              <w:tabs>
                <w:tab w:val="left" w:pos="4830"/>
                <w:tab w:val="left" w:pos="7140"/>
                <w:tab w:val="left" w:pos="8070"/>
              </w:tabs>
              <w:ind w:left="601" w:hanging="119"/>
              <w:outlineLvl w:val="0"/>
              <w:rPr>
                <w:rFonts w:ascii="Cordia New" w:hAnsi="Cordia New" w:cs="Cordia New"/>
                <w:sz w:val="32"/>
                <w:szCs w:val="32"/>
              </w:rPr>
            </w:pPr>
            <w:r w:rsidRPr="006F56B9">
              <w:rPr>
                <w:rFonts w:ascii="Cordia New" w:hAnsi="Cordia New" w:cs="Cordia New" w:hint="cs"/>
                <w:sz w:val="32"/>
                <w:szCs w:val="32"/>
                <w:shd w:val="clear" w:color="auto" w:fill="6A4090"/>
              </w:rPr>
              <w:t>Zusatzinfos</w:t>
            </w:r>
            <w:r w:rsidR="001B1EBA">
              <w:rPr>
                <w:rFonts w:ascii="Cordia New" w:hAnsi="Cordia New" w:cs="Cordia New"/>
                <w:sz w:val="32"/>
                <w:szCs w:val="32"/>
              </w:rPr>
              <w:tab/>
            </w:r>
            <w:r w:rsidR="00E75C52">
              <w:rPr>
                <w:rFonts w:ascii="Cordia New" w:hAnsi="Cordia New" w:cs="Cordia New"/>
                <w:sz w:val="32"/>
                <w:szCs w:val="32"/>
              </w:rPr>
              <w:tab/>
            </w:r>
            <w:r w:rsidR="00E75C52">
              <w:rPr>
                <w:rFonts w:ascii="Cordia New" w:hAnsi="Cordia New" w:cs="Cordia New"/>
                <w:sz w:val="32"/>
                <w:szCs w:val="32"/>
              </w:rPr>
              <w:tab/>
            </w:r>
          </w:p>
        </w:tc>
      </w:tr>
      <w:tr w:rsidR="00D70E38" w:rsidRPr="003A4871" w14:paraId="240B0FD2" w14:textId="77777777" w:rsidTr="00C13CF6">
        <w:tc>
          <w:tcPr>
            <w:tcW w:w="1550" w:type="pct"/>
            <w:gridSpan w:val="2"/>
            <w:vAlign w:val="bottom"/>
          </w:tcPr>
          <w:p w14:paraId="44E5580A" w14:textId="77777777" w:rsidR="00650259" w:rsidRPr="00C61144" w:rsidRDefault="00E80C3E" w:rsidP="00D70E38">
            <w:pPr>
              <w:pStyle w:val="Standardeinzug"/>
              <w:ind w:left="601" w:hanging="119"/>
              <w:rPr>
                <w:rFonts w:ascii="Cordia New" w:hAnsi="Cordia New" w:cs="Cordia New"/>
                <w:b/>
                <w:bCs/>
              </w:rPr>
            </w:pPr>
            <w:r w:rsidRPr="00C61144">
              <w:rPr>
                <w:rFonts w:ascii="Cordia New" w:hAnsi="Cordia New" w:cs="Cordia New" w:hint="cs"/>
                <w:b/>
                <w:bCs/>
              </w:rPr>
              <w:t>Momentane Tätig</w:t>
            </w:r>
            <w:r w:rsidR="007E34EE" w:rsidRPr="00C61144">
              <w:rPr>
                <w:rFonts w:ascii="Cordia New" w:hAnsi="Cordia New" w:cs="Cordia New" w:hint="cs"/>
                <w:b/>
                <w:bCs/>
              </w:rPr>
              <w:t>k</w:t>
            </w:r>
            <w:r w:rsidRPr="00C61144">
              <w:rPr>
                <w:rFonts w:ascii="Cordia New" w:hAnsi="Cordia New" w:cs="Cordia New" w:hint="cs"/>
                <w:b/>
                <w:bCs/>
              </w:rPr>
              <w:t>eit</w:t>
            </w:r>
          </w:p>
        </w:tc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2D6F5B37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</w:tr>
      <w:tr w:rsidR="00D70E38" w:rsidRPr="003A4871" w14:paraId="234ADF74" w14:textId="77777777" w:rsidTr="00C13CF6">
        <w:tc>
          <w:tcPr>
            <w:tcW w:w="1550" w:type="pct"/>
            <w:gridSpan w:val="2"/>
            <w:vAlign w:val="bottom"/>
          </w:tcPr>
          <w:p w14:paraId="576A9FAA" w14:textId="77777777" w:rsidR="00650259" w:rsidRPr="00C61144" w:rsidRDefault="00E80C3E" w:rsidP="00D70E38">
            <w:pPr>
              <w:pStyle w:val="Standardeinzug"/>
              <w:ind w:left="601" w:hanging="119"/>
              <w:rPr>
                <w:rFonts w:ascii="Cordia New" w:hAnsi="Cordia New" w:cs="Cordia New"/>
                <w:b/>
                <w:bCs/>
              </w:rPr>
            </w:pPr>
            <w:r w:rsidRPr="00C61144">
              <w:rPr>
                <w:rFonts w:ascii="Cordia New" w:hAnsi="Cordia New" w:cs="Cordia New" w:hint="cs"/>
                <w:b/>
                <w:bCs/>
              </w:rPr>
              <w:t>Letzte Ausbildung</w:t>
            </w:r>
          </w:p>
        </w:tc>
        <w:tc>
          <w:tcPr>
            <w:tcW w:w="345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7C1553" w14:textId="77777777" w:rsidR="00650259" w:rsidRPr="00B21FAA" w:rsidRDefault="00650259" w:rsidP="00D70E38">
            <w:pPr>
              <w:spacing w:before="120"/>
              <w:rPr>
                <w:rFonts w:ascii="Cordia New" w:hAnsi="Cordia New" w:cs="Cordia New"/>
              </w:rPr>
            </w:pPr>
          </w:p>
        </w:tc>
      </w:tr>
      <w:tr w:rsidR="00D70E38" w:rsidRPr="00101344" w14:paraId="22DAA174" w14:textId="77777777" w:rsidTr="00C13CF6">
        <w:tc>
          <w:tcPr>
            <w:tcW w:w="1550" w:type="pct"/>
            <w:gridSpan w:val="2"/>
            <w:vAlign w:val="bottom"/>
          </w:tcPr>
          <w:p w14:paraId="708CC343" w14:textId="28139FE4" w:rsidR="00650259" w:rsidRPr="00C61144" w:rsidRDefault="00811394" w:rsidP="001B5568">
            <w:pPr>
              <w:pStyle w:val="Standardeinzug"/>
              <w:ind w:left="459"/>
              <w:rPr>
                <w:rFonts w:ascii="Cordia New" w:hAnsi="Cordia New" w:cs="Cordia New"/>
                <w:b/>
                <w:bCs/>
                <w:lang w:val="de-CH"/>
              </w:rPr>
            </w:pPr>
            <w:r w:rsidRPr="00C61144">
              <w:rPr>
                <w:rFonts w:ascii="Cordia New" w:hAnsi="Cordia New" w:cs="Cordia New"/>
                <w:b/>
                <w:bCs/>
                <w:lang w:val="de-CH"/>
              </w:rPr>
              <w:t>Beim individ</w:t>
            </w:r>
            <w:r w:rsidR="007D0197" w:rsidRPr="00C61144">
              <w:rPr>
                <w:rFonts w:ascii="Cordia New" w:hAnsi="Cordia New" w:cs="Cordia New"/>
                <w:b/>
                <w:bCs/>
                <w:lang w:val="de-CH"/>
              </w:rPr>
              <w:t>uellen</w:t>
            </w:r>
            <w:r w:rsidR="00EA2867" w:rsidRPr="00C61144">
              <w:rPr>
                <w:rFonts w:ascii="Cordia New" w:hAnsi="Cordia New" w:cs="Cordia New"/>
                <w:b/>
                <w:bCs/>
                <w:lang w:val="de-CH"/>
              </w:rPr>
              <w:t xml:space="preserve"> </w:t>
            </w:r>
            <w:r w:rsidRPr="00C61144">
              <w:rPr>
                <w:rFonts w:ascii="Cordia New" w:hAnsi="Cordia New" w:cs="Cordia New"/>
                <w:b/>
                <w:bCs/>
                <w:lang w:val="de-CH"/>
              </w:rPr>
              <w:t xml:space="preserve">Projekt </w:t>
            </w:r>
          </w:p>
        </w:tc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0BC4C803" w14:textId="77777777" w:rsidR="00650259" w:rsidRDefault="00650259" w:rsidP="00D70E38">
            <w:pPr>
              <w:spacing w:before="120"/>
              <w:ind w:firstLine="5538"/>
              <w:rPr>
                <w:rFonts w:ascii="Cordia New" w:hAnsi="Cordia New" w:cs="Cordia New"/>
                <w:lang w:val="de-CH"/>
              </w:rPr>
            </w:pPr>
          </w:p>
          <w:p w14:paraId="632BD015" w14:textId="7E25D0B6" w:rsidR="001B5568" w:rsidRPr="00101344" w:rsidRDefault="001B5568" w:rsidP="00DF6947">
            <w:pPr>
              <w:spacing w:before="120"/>
              <w:ind w:hanging="59"/>
              <w:rPr>
                <w:rFonts w:ascii="Cordia New" w:hAnsi="Cordia New" w:cs="Cordia New"/>
                <w:lang w:val="de-CH"/>
              </w:rPr>
            </w:pPr>
          </w:p>
        </w:tc>
      </w:tr>
      <w:tr w:rsidR="00B40683" w:rsidRPr="00101344" w14:paraId="43719C6F" w14:textId="77777777" w:rsidTr="00C13CF6">
        <w:tc>
          <w:tcPr>
            <w:tcW w:w="1550" w:type="pct"/>
            <w:gridSpan w:val="2"/>
            <w:vAlign w:val="bottom"/>
          </w:tcPr>
          <w:p w14:paraId="654A958C" w14:textId="15A4F8F9" w:rsidR="00B40683" w:rsidRPr="00C61144" w:rsidRDefault="00BC2F50" w:rsidP="00491464">
            <w:pPr>
              <w:pStyle w:val="Standardeinzug"/>
              <w:ind w:left="459"/>
              <w:rPr>
                <w:rFonts w:ascii="Cordia New" w:hAnsi="Cordia New" w:cs="Cordia New"/>
                <w:b/>
                <w:bCs/>
                <w:lang w:val="de-CH"/>
              </w:rPr>
            </w:pPr>
            <w:r w:rsidRPr="00C61144">
              <w:rPr>
                <w:rFonts w:ascii="Cordia New" w:hAnsi="Cordia New" w:cs="Cordia New"/>
                <w:b/>
                <w:bCs/>
                <w:lang w:val="de-CH"/>
              </w:rPr>
              <w:t>m</w:t>
            </w:r>
            <w:r w:rsidR="007518F4" w:rsidRPr="00C61144">
              <w:rPr>
                <w:rFonts w:ascii="Cordia New" w:hAnsi="Cordia New" w:cs="Cordia New"/>
                <w:b/>
                <w:bCs/>
                <w:lang w:val="de-CH"/>
              </w:rPr>
              <w:t>öchte ich gerne arbeiten:</w:t>
            </w:r>
          </w:p>
        </w:tc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795816DA" w14:textId="77777777" w:rsidR="00B40683" w:rsidRPr="00101344" w:rsidRDefault="00B40683" w:rsidP="00D70E38">
            <w:pPr>
              <w:spacing w:before="120"/>
              <w:rPr>
                <w:rFonts w:ascii="Cordia New" w:hAnsi="Cordia New" w:cs="Cordia New"/>
                <w:lang w:val="de-CH"/>
              </w:rPr>
            </w:pPr>
          </w:p>
        </w:tc>
      </w:tr>
      <w:tr w:rsidR="009E6BAC" w:rsidRPr="00101344" w14:paraId="28CE81A2" w14:textId="77777777" w:rsidTr="00C13CF6">
        <w:tc>
          <w:tcPr>
            <w:tcW w:w="1550" w:type="pct"/>
            <w:gridSpan w:val="2"/>
            <w:vAlign w:val="bottom"/>
          </w:tcPr>
          <w:p w14:paraId="3D7B6C52" w14:textId="77777777" w:rsidR="009E6BAC" w:rsidRPr="00C61144" w:rsidRDefault="009E6BAC" w:rsidP="00D70E38">
            <w:pPr>
              <w:pStyle w:val="Standardeinzug"/>
              <w:ind w:left="601" w:hanging="119"/>
              <w:rPr>
                <w:rFonts w:ascii="Cordia New" w:hAnsi="Cordia New" w:cs="Cordia New"/>
                <w:b/>
                <w:bCs/>
                <w:lang w:val="de-CH"/>
              </w:rPr>
            </w:pPr>
          </w:p>
        </w:tc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42F76AF1" w14:textId="77777777" w:rsidR="009E6BAC" w:rsidRPr="00101344" w:rsidRDefault="009E6BAC" w:rsidP="00D70E38">
            <w:pPr>
              <w:spacing w:before="120"/>
              <w:rPr>
                <w:rFonts w:ascii="Cordia New" w:hAnsi="Cordia New" w:cs="Cordia New"/>
                <w:lang w:val="de-CH"/>
              </w:rPr>
            </w:pPr>
          </w:p>
        </w:tc>
      </w:tr>
      <w:tr w:rsidR="00E07CF8" w:rsidRPr="00101344" w14:paraId="301A2782" w14:textId="77777777" w:rsidTr="00C13CF6">
        <w:tc>
          <w:tcPr>
            <w:tcW w:w="1550" w:type="pct"/>
            <w:gridSpan w:val="2"/>
            <w:vAlign w:val="bottom"/>
          </w:tcPr>
          <w:p w14:paraId="45A0E35B" w14:textId="0A0283C8" w:rsidR="00E07CF8" w:rsidRPr="00C61144" w:rsidRDefault="00E07CF8" w:rsidP="00491464">
            <w:pPr>
              <w:pStyle w:val="Standardeinzug"/>
              <w:ind w:left="0" w:firstLine="459"/>
              <w:rPr>
                <w:rFonts w:ascii="Cordia New" w:hAnsi="Cordia New" w:cs="Cordia New"/>
                <w:b/>
                <w:bCs/>
                <w:lang w:val="de-CH"/>
              </w:rPr>
            </w:pPr>
            <w:r w:rsidRPr="00C61144">
              <w:rPr>
                <w:rFonts w:ascii="Cordia New" w:hAnsi="Cordia New" w:cs="Cordia New"/>
                <w:b/>
                <w:bCs/>
                <w:lang w:val="de-CH"/>
              </w:rPr>
              <w:t>Bemerkungen</w:t>
            </w:r>
          </w:p>
        </w:tc>
        <w:tc>
          <w:tcPr>
            <w:tcW w:w="3450" w:type="pct"/>
            <w:gridSpan w:val="3"/>
            <w:tcBorders>
              <w:bottom w:val="single" w:sz="4" w:space="0" w:color="auto"/>
            </w:tcBorders>
            <w:vAlign w:val="bottom"/>
          </w:tcPr>
          <w:p w14:paraId="483EE669" w14:textId="77777777" w:rsidR="00E07CF8" w:rsidRPr="00101344" w:rsidRDefault="00E07CF8" w:rsidP="00D70E38">
            <w:pPr>
              <w:spacing w:before="120"/>
              <w:rPr>
                <w:rFonts w:ascii="Cordia New" w:hAnsi="Cordia New" w:cs="Cordia New"/>
                <w:lang w:val="de-CH"/>
              </w:rPr>
            </w:pPr>
          </w:p>
        </w:tc>
      </w:tr>
      <w:tr w:rsidR="00D70E38" w:rsidRPr="003A4871" w14:paraId="3BFAF99C" w14:textId="77777777" w:rsidTr="00C13CF6">
        <w:tc>
          <w:tcPr>
            <w:tcW w:w="981" w:type="pct"/>
            <w:vAlign w:val="bottom"/>
          </w:tcPr>
          <w:p w14:paraId="3C9A1868" w14:textId="77777777" w:rsidR="00BC2F50" w:rsidRDefault="00BC2F50" w:rsidP="006F1E9F">
            <w:pPr>
              <w:spacing w:before="120"/>
              <w:ind w:right="-521"/>
              <w:rPr>
                <w:rFonts w:ascii="Cordia New" w:hAnsi="Cordia New" w:cs="Cordia New"/>
                <w:lang w:bidi="de-DE"/>
              </w:rPr>
            </w:pPr>
          </w:p>
          <w:p w14:paraId="3870A13A" w14:textId="74F02A77" w:rsidR="00650259" w:rsidRPr="00C61144" w:rsidRDefault="007E34EE" w:rsidP="00D70E38">
            <w:pPr>
              <w:spacing w:before="120"/>
              <w:ind w:left="601" w:right="-521" w:hanging="119"/>
              <w:rPr>
                <w:rFonts w:ascii="Cordia New" w:hAnsi="Cordia New" w:cs="Cordia New"/>
                <w:b/>
                <w:bCs/>
              </w:rPr>
            </w:pPr>
            <w:r w:rsidRPr="00C61144">
              <w:rPr>
                <w:rFonts w:ascii="Cordia New" w:hAnsi="Cordia New" w:cs="Cordia New" w:hint="cs"/>
                <w:b/>
                <w:bCs/>
                <w:lang w:bidi="de-DE"/>
              </w:rPr>
              <w:t>Ich esse</w:t>
            </w:r>
          </w:p>
        </w:tc>
        <w:tc>
          <w:tcPr>
            <w:tcW w:w="4019" w:type="pct"/>
            <w:gridSpan w:val="4"/>
            <w:vAlign w:val="bottom"/>
          </w:tcPr>
          <w:p w14:paraId="53E60FDA" w14:textId="34C3E10E" w:rsidR="00B704C1" w:rsidRPr="00B21FAA" w:rsidRDefault="00703EA7" w:rsidP="00D70E38">
            <w:pPr>
              <w:ind w:left="601" w:hanging="119"/>
              <w:rPr>
                <w:rFonts w:ascii="Cordia New" w:hAnsi="Cordia New" w:cs="Cordia New"/>
              </w:rPr>
            </w:pPr>
            <w:sdt>
              <w:sdtPr>
                <w:rPr>
                  <w:rFonts w:ascii="Cordia New" w:hAnsi="Cordia New" w:cs="Cordia New" w:hint="cs"/>
                </w:rPr>
                <w:id w:val="60477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0787">
                  <w:rPr>
                    <w:rFonts w:ascii="MS Gothic" w:eastAsia="MS Gothic" w:hAnsi="MS Gothic" w:cs="Cordia New" w:hint="eastAsia"/>
                  </w:rPr>
                  <w:t>☐</w:t>
                </w:r>
              </w:sdtContent>
            </w:sdt>
            <w:r w:rsidR="007E34EE" w:rsidRPr="00B21FAA">
              <w:rPr>
                <w:rFonts w:ascii="Cordia New" w:hAnsi="Cordia New" w:cs="Cordia New" w:hint="cs"/>
              </w:rPr>
              <w:t xml:space="preserve"> vegetarisch     </w:t>
            </w:r>
            <w:sdt>
              <w:sdtPr>
                <w:rPr>
                  <w:rFonts w:ascii="Cordia New" w:hAnsi="Cordia New" w:cs="Cordia New" w:hint="cs"/>
                </w:rPr>
                <w:id w:val="-671869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1970" w:rsidRPr="00B21FA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E34EE" w:rsidRPr="00B21FAA">
              <w:rPr>
                <w:rFonts w:ascii="Cordia New" w:hAnsi="Cordia New" w:cs="Cordia New" w:hint="cs"/>
              </w:rPr>
              <w:t xml:space="preserve"> vegan      </w:t>
            </w:r>
            <w:sdt>
              <w:sdtPr>
                <w:rPr>
                  <w:rFonts w:ascii="Cordia New" w:hAnsi="Cordia New" w:cs="Cordia New" w:hint="cs"/>
                </w:rPr>
                <w:id w:val="-198746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34EE" w:rsidRPr="00B21FA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E34EE" w:rsidRPr="00B21FAA">
              <w:rPr>
                <w:rFonts w:ascii="Cordia New" w:hAnsi="Cordia New" w:cs="Cordia New" w:hint="cs"/>
              </w:rPr>
              <w:t xml:space="preserve"> alles</w:t>
            </w:r>
          </w:p>
        </w:tc>
      </w:tr>
      <w:tr w:rsidR="007A5B1C" w:rsidRPr="003A4871" w14:paraId="7E7DA0A4" w14:textId="77777777" w:rsidTr="00C13CF6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2646A03A" w14:textId="77777777" w:rsidR="007A5B1C" w:rsidRPr="00B21FAA" w:rsidRDefault="007A5B1C" w:rsidP="00D70E38">
            <w:pPr>
              <w:ind w:left="601" w:hanging="119"/>
              <w:rPr>
                <w:rFonts w:ascii="Cordia New" w:hAnsi="Cordia New" w:cs="Cordia New"/>
                <w:b/>
              </w:rPr>
            </w:pPr>
          </w:p>
        </w:tc>
      </w:tr>
      <w:tr w:rsidR="007A5B1C" w:rsidRPr="003A4871" w14:paraId="7AD617DE" w14:textId="77777777" w:rsidTr="006F56B9">
        <w:tc>
          <w:tcPr>
            <w:tcW w:w="5000" w:type="pct"/>
            <w:gridSpan w:val="5"/>
            <w:shd w:val="clear" w:color="auto" w:fill="6A4090"/>
          </w:tcPr>
          <w:p w14:paraId="3488B009" w14:textId="1E10DF03" w:rsidR="007A5B1C" w:rsidRPr="00C96F57" w:rsidRDefault="0056103F" w:rsidP="00D70E38">
            <w:pPr>
              <w:pStyle w:val="berschrift1"/>
              <w:tabs>
                <w:tab w:val="left" w:pos="3720"/>
              </w:tabs>
              <w:ind w:left="459"/>
              <w:outlineLvl w:val="0"/>
              <w:rPr>
                <w:rFonts w:ascii="Cordia New" w:hAnsi="Cordia New" w:cs="Cordia New"/>
                <w:sz w:val="32"/>
                <w:szCs w:val="32"/>
              </w:rPr>
            </w:pPr>
            <w:bookmarkStart w:id="0" w:name="_Hlk521325947"/>
            <w:r w:rsidRPr="00C96F57">
              <w:rPr>
                <w:rFonts w:ascii="Cordia New" w:hAnsi="Cordia New" w:cs="Cordia New"/>
                <w:sz w:val="32"/>
                <w:szCs w:val="32"/>
              </w:rPr>
              <w:t>Unterschrift</w:t>
            </w:r>
            <w:r w:rsidRPr="00C96F57">
              <w:rPr>
                <w:rFonts w:ascii="Cordia New" w:hAnsi="Cordia New" w:cs="Cordia New"/>
                <w:sz w:val="32"/>
                <w:szCs w:val="32"/>
              </w:rPr>
              <w:tab/>
            </w:r>
          </w:p>
        </w:tc>
      </w:tr>
    </w:tbl>
    <w:bookmarkEnd w:id="0"/>
    <w:p w14:paraId="44B6FEAF" w14:textId="6C46A887" w:rsidR="00D77130" w:rsidRPr="002E3911" w:rsidRDefault="00573CC9" w:rsidP="002E3911">
      <w:pPr>
        <w:rPr>
          <w:rFonts w:ascii="Cordia New" w:hAnsi="Cordia New" w:cs="Cordia New"/>
          <w:b/>
        </w:rPr>
      </w:pPr>
      <w:r>
        <w:rPr>
          <w:rFonts w:ascii="Cordia New" w:hAnsi="Cordia New" w:cs="Cordia New"/>
          <w:b/>
        </w:rPr>
        <w:br/>
      </w:r>
      <w:r w:rsidR="00577E8D" w:rsidRPr="0019438E">
        <w:rPr>
          <w:rFonts w:ascii="Cordia New" w:hAnsi="Cordia New" w:cs="Cordia New"/>
          <w:b/>
        </w:rPr>
        <w:t xml:space="preserve">Hiermit melde ich mich </w:t>
      </w:r>
      <w:r w:rsidR="00577E8D" w:rsidRPr="0019438E">
        <w:rPr>
          <w:rFonts w:ascii="Cordia New" w:hAnsi="Cordia New" w:cs="Cordia New" w:hint="cs"/>
          <w:b/>
        </w:rPr>
        <w:t>verbindlich für Süd-West 2020, vom 2</w:t>
      </w:r>
      <w:r w:rsidR="0099477D">
        <w:rPr>
          <w:rFonts w:ascii="Cordia New" w:hAnsi="Cordia New" w:cs="Cordia New"/>
          <w:b/>
        </w:rPr>
        <w:t>5</w:t>
      </w:r>
      <w:r w:rsidR="00577E8D" w:rsidRPr="0019438E">
        <w:rPr>
          <w:rFonts w:ascii="Cordia New" w:hAnsi="Cordia New" w:cs="Cordia New" w:hint="cs"/>
          <w:b/>
        </w:rPr>
        <w:t>.7.20 bis 8.8.20 an und stimme allen AGB zu.</w:t>
      </w:r>
    </w:p>
    <w:p w14:paraId="605E50D5" w14:textId="1739D22A" w:rsidR="0070370A" w:rsidRDefault="006066FA" w:rsidP="00E677FE">
      <w:pPr>
        <w:spacing w:after="0"/>
        <w:rPr>
          <w:rFonts w:ascii="Cordia New" w:hAnsi="Cordia New" w:cs="Cordia New"/>
        </w:rPr>
      </w:pPr>
      <w:r>
        <w:rPr>
          <w:rFonts w:ascii="Cordia New" w:hAnsi="Cordia New" w:cs="Cordia New"/>
        </w:rPr>
        <w:tab/>
      </w:r>
    </w:p>
    <w:p w14:paraId="20405C24" w14:textId="77777777" w:rsidR="001B5568" w:rsidRDefault="001B5568" w:rsidP="00E677FE">
      <w:pPr>
        <w:spacing w:after="0"/>
        <w:rPr>
          <w:rFonts w:ascii="Cordia New" w:hAnsi="Cordia New" w:cs="Cordia New"/>
        </w:rPr>
      </w:pPr>
    </w:p>
    <w:p w14:paraId="272FA04C" w14:textId="38E1CFA7" w:rsidR="001B5568" w:rsidRPr="001B5568" w:rsidRDefault="004217A3" w:rsidP="001B5568">
      <w:pPr>
        <w:spacing w:after="0"/>
        <w:rPr>
          <w:rFonts w:ascii="Cordia New" w:hAnsi="Cordia New" w:cs="Cordia New"/>
        </w:rPr>
      </w:pPr>
      <w:r w:rsidRPr="001B5568">
        <w:rPr>
          <w:rFonts w:ascii="Cordia New" w:hAnsi="Cordia New" w:cs="Cordia New"/>
          <w:b/>
          <w:bCs/>
          <w:sz w:val="32"/>
          <w:szCs w:val="32"/>
        </w:rPr>
        <w:t>Ort, Datum</w:t>
      </w:r>
      <w:r>
        <w:rPr>
          <w:rFonts w:ascii="Cordia New" w:hAnsi="Cordia New" w:cs="Cordia New"/>
        </w:rPr>
        <w:t xml:space="preserve"> </w:t>
      </w:r>
      <w:r>
        <w:rPr>
          <w:rFonts w:ascii="Cordia New" w:hAnsi="Cordia New" w:cs="Cordia New"/>
        </w:rPr>
        <w:tab/>
      </w:r>
      <w:r>
        <w:rPr>
          <w:rFonts w:ascii="Cordia New" w:hAnsi="Cordia New" w:cs="Cordia New"/>
        </w:rPr>
        <w:tab/>
      </w:r>
      <w:r>
        <w:rPr>
          <w:rFonts w:ascii="Cordia New" w:hAnsi="Cordia New" w:cs="Cordia New"/>
        </w:rPr>
        <w:tab/>
      </w:r>
      <w:r>
        <w:rPr>
          <w:rFonts w:ascii="Cordia New" w:hAnsi="Cordia New" w:cs="Cordia New"/>
        </w:rPr>
        <w:tab/>
      </w:r>
      <w:r>
        <w:rPr>
          <w:rFonts w:ascii="Cordia New" w:hAnsi="Cordia New" w:cs="Cordia New"/>
        </w:rPr>
        <w:tab/>
      </w:r>
      <w:r w:rsidRPr="001B5568">
        <w:rPr>
          <w:rFonts w:ascii="Cordia New" w:hAnsi="Cordia New" w:cs="Cordia New"/>
          <w:b/>
          <w:bCs/>
          <w:sz w:val="32"/>
          <w:szCs w:val="32"/>
        </w:rPr>
        <w:t>Unterschrift</w:t>
      </w:r>
      <w:r w:rsidRPr="001B5568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</w:rPr>
        <w:br/>
      </w:r>
      <w:proofErr w:type="gramStart"/>
      <w:r w:rsidRPr="00C96F57">
        <w:rPr>
          <w:rFonts w:ascii="Cordia New" w:hAnsi="Cordia New" w:cs="Cordia New" w:hint="cs"/>
          <w:b/>
          <w:bCs/>
        </w:rPr>
        <w:t>Solltest</w:t>
      </w:r>
      <w:proofErr w:type="gramEnd"/>
      <w:r w:rsidRPr="00C96F57">
        <w:rPr>
          <w:rFonts w:ascii="Cordia New" w:hAnsi="Cordia New" w:cs="Cordia New" w:hint="cs"/>
          <w:b/>
          <w:bCs/>
        </w:rPr>
        <w:t xml:space="preserve"> du bei der Anmeldung das 18. Lebensjahr noch nicht erreicht haben, benötigen wir hier die Unterschrift deines gesetzlichen Vertreters</w:t>
      </w:r>
      <w:r w:rsidR="001B5568">
        <w:rPr>
          <w:rFonts w:ascii="Cordia New" w:hAnsi="Cordia New" w:cs="Cordia New"/>
          <w:b/>
          <w:bCs/>
        </w:rPr>
        <w:t>.</w:t>
      </w:r>
    </w:p>
    <w:sectPr w:rsidR="001B5568" w:rsidRPr="001B5568" w:rsidSect="00C625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614" w:right="1440" w:bottom="709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C23C8A" w14:textId="77777777" w:rsidR="00883D88" w:rsidRDefault="00883D88" w:rsidP="00650259">
      <w:pPr>
        <w:spacing w:after="0" w:line="240" w:lineRule="auto"/>
      </w:pPr>
      <w:r>
        <w:separator/>
      </w:r>
    </w:p>
  </w:endnote>
  <w:endnote w:type="continuationSeparator" w:id="0">
    <w:p w14:paraId="27F11BD0" w14:textId="77777777" w:rsidR="00883D88" w:rsidRDefault="00883D8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BA6895-13B1-4C01-B4D8-B6B6808B8E78}"/>
    <w:embedBold r:id="rId2" w:fontKey="{B7962EEE-A622-4AAA-88E0-9D4AB98237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A291C3E-F944-4020-80D1-5DC48D1B21AC}"/>
    <w:embedBold r:id="rId4" w:fontKey="{6AC7AD54-979F-4833-9090-C7EAE4A16416}"/>
    <w:embedItalic r:id="rId5" w:fontKey="{C0BB7E8F-1A9C-46DE-AB91-98716A1EE5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E8874A7-6727-467B-9FF7-F9B33A862365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DA064ADE-FDCB-470F-A8B0-9413ABE35891}"/>
    <w:embedBold r:id="rId8" w:fontKey="{C5DE2085-60E4-4F93-91F5-D9C394BFCED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4967912-1E28-4845-9C98-7F43FC5C8E8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506EBD0-05D7-45C3-8B82-8573631817A9}"/>
  </w:font>
  <w:font w:name="CordiaUPC">
    <w:charset w:val="DE"/>
    <w:family w:val="swiss"/>
    <w:pitch w:val="variable"/>
    <w:sig w:usb0="81000003" w:usb1="00000000" w:usb2="00000000" w:usb3="00000000" w:csb0="00010001" w:csb1="00000000"/>
    <w:embedRegular r:id="rId11" w:fontKey="{22CF638E-78CD-40BA-9712-40A68BFE9A2E}"/>
    <w:embedBold r:id="rId12" w:fontKey="{76D417CE-D829-4B7B-AA60-4DB1258DA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AA4F6" w14:textId="77777777" w:rsidR="00E42CC0" w:rsidRDefault="00E42C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23E6C656" w14:textId="77777777" w:rsidTr="00997175">
      <w:sdt>
        <w:sdtPr>
          <w:rPr>
            <w:sz w:val="18"/>
            <w:szCs w:val="24"/>
          </w:rPr>
          <w:id w:val="14823600"/>
          <w:placeholder>
            <w:docPart w:val="B2F6FB1D7A634B5C8676172E78AFCDFD"/>
          </w:placeholder>
          <w:temporary/>
          <w:showingPlcHdr/>
          <w15:appearance w15:val="hidden"/>
        </w:sdtPr>
        <w:sdtEndPr/>
        <w:sdtContent>
          <w:tc>
            <w:tcPr>
              <w:tcW w:w="4513" w:type="dxa"/>
              <w:vAlign w:val="center"/>
            </w:tcPr>
            <w:p w14:paraId="19837D57" w14:textId="77777777" w:rsidR="007F7B5D" w:rsidRPr="007F7B5D" w:rsidRDefault="007F7B5D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</w:p>
          </w:tc>
        </w:sdtContent>
      </w:sdt>
      <w:tc>
        <w:tcPr>
          <w:tcW w:w="4513" w:type="dxa"/>
          <w:vAlign w:val="center"/>
        </w:tcPr>
        <w:p w14:paraId="646C257B" w14:textId="1FA48198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11F1654" w14:textId="3C19BF16" w:rsidR="00997175" w:rsidRPr="00832C02" w:rsidRDefault="00997175" w:rsidP="0019294A">
    <w:pPr>
      <w:ind w:right="-330"/>
      <w:rPr>
        <w:rFonts w:ascii="CordiaUPC" w:hAnsi="CordiaUPC" w:cs="CordiaUPC"/>
        <w:color w:val="000000" w:themeColor="text1"/>
      </w:rPr>
    </w:pPr>
    <w:r w:rsidRPr="00832C02">
      <w:rPr>
        <w:rFonts w:ascii="CordiaUPC" w:hAnsi="CordiaUPC" w:cs="CordiaUPC" w:hint="cs"/>
        <w:color w:val="000000" w:themeColor="text1"/>
      </w:rPr>
      <w:t xml:space="preserve">Bitte maile dieses Formular unterschrieben und eingescannt </w:t>
    </w:r>
    <w:r w:rsidR="00D80543" w:rsidRPr="00832C02">
      <w:rPr>
        <w:rFonts w:ascii="CordiaUPC" w:hAnsi="CordiaUPC" w:cs="CordiaUPC"/>
        <w:color w:val="000000" w:themeColor="text1"/>
      </w:rPr>
      <w:t xml:space="preserve">oder per Post </w:t>
    </w:r>
    <w:r w:rsidRPr="00832C02">
      <w:rPr>
        <w:rFonts w:ascii="CordiaUPC" w:hAnsi="CordiaUPC" w:cs="CordiaUPC" w:hint="cs"/>
        <w:color w:val="000000" w:themeColor="text1"/>
      </w:rPr>
      <w:t xml:space="preserve">an: </w:t>
    </w:r>
    <w:hyperlink r:id="rId1" w:history="1">
      <w:r w:rsidR="005B2E8A" w:rsidRPr="00832C02">
        <w:rPr>
          <w:rStyle w:val="Hyperlink"/>
          <w:rFonts w:ascii="CordiaUPC" w:hAnsi="CordiaUPC" w:cs="CordiaUPC"/>
          <w:b/>
          <w:bCs/>
          <w:color w:val="000000" w:themeColor="text1"/>
        </w:rPr>
        <w:t>info@suedwest.org</w:t>
      </w:r>
    </w:hyperlink>
    <w:r w:rsidRPr="00832C02">
      <w:rPr>
        <w:rFonts w:ascii="CordiaUPC" w:hAnsi="CordiaUPC" w:cs="CordiaUPC" w:hint="cs"/>
        <w:color w:val="000000" w:themeColor="text1"/>
      </w:rPr>
      <w:t xml:space="preserve"> oder </w:t>
    </w:r>
    <w:r w:rsidR="005B2E8A" w:rsidRPr="00832C02">
      <w:rPr>
        <w:rFonts w:ascii="CordiaUPC" w:hAnsi="CordiaUPC" w:cs="CordiaUPC"/>
        <w:color w:val="000000" w:themeColor="text1"/>
      </w:rPr>
      <w:br/>
    </w:r>
    <w:r w:rsidRPr="00832C02">
      <w:rPr>
        <w:rFonts w:ascii="CordiaUPC" w:hAnsi="CordiaUPC" w:cs="CordiaUPC" w:hint="cs"/>
        <w:b/>
        <w:bCs/>
        <w:color w:val="000000" w:themeColor="text1"/>
      </w:rPr>
      <w:t xml:space="preserve">SÜD-WEST, Kathrin F. Geissmann, </w:t>
    </w:r>
    <w:proofErr w:type="spellStart"/>
    <w:r w:rsidRPr="00832C02">
      <w:rPr>
        <w:rFonts w:ascii="CordiaUPC" w:hAnsi="CordiaUPC" w:cs="CordiaUPC" w:hint="cs"/>
        <w:b/>
        <w:bCs/>
        <w:color w:val="000000" w:themeColor="text1"/>
      </w:rPr>
      <w:t>Weststrasse</w:t>
    </w:r>
    <w:proofErr w:type="spellEnd"/>
    <w:r w:rsidRPr="00832C02">
      <w:rPr>
        <w:rFonts w:ascii="CordiaUPC" w:hAnsi="CordiaUPC" w:cs="CordiaUPC" w:hint="cs"/>
        <w:b/>
        <w:bCs/>
        <w:color w:val="000000" w:themeColor="text1"/>
      </w:rPr>
      <w:t xml:space="preserve"> 116, 8003 Zürich</w:t>
    </w:r>
  </w:p>
  <w:p w14:paraId="6753A53C" w14:textId="77777777" w:rsidR="0090596C" w:rsidRDefault="0090596C" w:rsidP="007F7B5D">
    <w:pPr>
      <w:pStyle w:val="KeinLeerraum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8E625" w14:textId="77777777" w:rsidR="00E42CC0" w:rsidRDefault="00E42C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DA17A" w14:textId="77777777" w:rsidR="00883D88" w:rsidRDefault="00883D88" w:rsidP="00650259">
      <w:pPr>
        <w:spacing w:after="0" w:line="240" w:lineRule="auto"/>
      </w:pPr>
      <w:r>
        <w:separator/>
      </w:r>
    </w:p>
  </w:footnote>
  <w:footnote w:type="continuationSeparator" w:id="0">
    <w:p w14:paraId="48C36598" w14:textId="77777777" w:rsidR="00883D88" w:rsidRDefault="00883D8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C3092" w14:textId="77777777" w:rsidR="00E42CC0" w:rsidRDefault="00E42CC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83" w:type="dxa"/>
      <w:tblLook w:val="04A0" w:firstRow="1" w:lastRow="0" w:firstColumn="1" w:lastColumn="0" w:noHBand="0" w:noVBand="1"/>
    </w:tblPr>
    <w:tblGrid>
      <w:gridCol w:w="1350"/>
      <w:gridCol w:w="5738"/>
      <w:gridCol w:w="2995"/>
    </w:tblGrid>
    <w:tr w:rsidR="003C1247" w14:paraId="453D1645" w14:textId="5A83B14F" w:rsidTr="002D0E81">
      <w:trPr>
        <w:trHeight w:val="520"/>
      </w:trPr>
      <w:tc>
        <w:tcPr>
          <w:tcW w:w="1350" w:type="dxa"/>
          <w:vAlign w:val="center"/>
        </w:tcPr>
        <w:p w14:paraId="03EC814E" w14:textId="18048E54" w:rsidR="002D0E81" w:rsidRDefault="002D0E81" w:rsidP="0090596C">
          <w:pPr>
            <w:pStyle w:val="Kopfzeile"/>
            <w:ind w:left="-108"/>
          </w:pPr>
          <w:bookmarkStart w:id="1" w:name="_Hlk521325785"/>
        </w:p>
      </w:tc>
      <w:tc>
        <w:tcPr>
          <w:tcW w:w="5738" w:type="dxa"/>
          <w:vAlign w:val="center"/>
        </w:tcPr>
        <w:p w14:paraId="232948FB" w14:textId="5989DB29" w:rsidR="002D0E81" w:rsidRPr="00E75C52" w:rsidRDefault="002D0E81" w:rsidP="000367D3">
          <w:pPr>
            <w:pStyle w:val="Kopfzeile"/>
            <w:tabs>
              <w:tab w:val="left" w:pos="5760"/>
            </w:tabs>
            <w:rPr>
              <w:color w:val="774090"/>
              <w:sz w:val="36"/>
              <w:szCs w:val="36"/>
            </w:rPr>
          </w:pPr>
          <w:r w:rsidRPr="00E75C52">
            <w:rPr>
              <w:color w:val="774090"/>
              <w:sz w:val="36"/>
              <w:szCs w:val="36"/>
            </w:rPr>
            <w:t>Anmeldeformular  SÜD-WEST 20</w:t>
          </w:r>
          <w:r w:rsidR="00E42CC0">
            <w:rPr>
              <w:color w:val="774090"/>
              <w:sz w:val="36"/>
              <w:szCs w:val="36"/>
            </w:rPr>
            <w:t>21</w:t>
          </w:r>
        </w:p>
        <w:p w14:paraId="01E18F24" w14:textId="36D9B40E" w:rsidR="002D0E81" w:rsidRPr="00E80C3E" w:rsidRDefault="004321CB" w:rsidP="000367D3">
          <w:pPr>
            <w:pStyle w:val="Kopfzeile"/>
            <w:tabs>
              <w:tab w:val="left" w:pos="5760"/>
              <w:tab w:val="left" w:pos="5796"/>
            </w:tabs>
            <w:rPr>
              <w:sz w:val="28"/>
              <w:szCs w:val="28"/>
            </w:rPr>
          </w:pPr>
          <w:r>
            <w:rPr>
              <w:color w:val="774090"/>
              <w:sz w:val="28"/>
              <w:szCs w:val="28"/>
            </w:rPr>
            <w:t>Spezial-Sommer</w:t>
          </w:r>
          <w:r w:rsidR="002D0E81" w:rsidRPr="00E75C52">
            <w:rPr>
              <w:color w:val="774090"/>
              <w:sz w:val="28"/>
              <w:szCs w:val="28"/>
            </w:rPr>
            <w:t xml:space="preserve"> vom 2</w:t>
          </w:r>
          <w:r>
            <w:rPr>
              <w:color w:val="774090"/>
              <w:sz w:val="28"/>
              <w:szCs w:val="28"/>
            </w:rPr>
            <w:t>5</w:t>
          </w:r>
          <w:r w:rsidR="002D0E81" w:rsidRPr="00E75C52">
            <w:rPr>
              <w:color w:val="774090"/>
              <w:sz w:val="28"/>
              <w:szCs w:val="28"/>
            </w:rPr>
            <w:t>.7.</w:t>
          </w:r>
          <w:r w:rsidR="00DE1E6C">
            <w:rPr>
              <w:color w:val="774090"/>
              <w:sz w:val="28"/>
              <w:szCs w:val="28"/>
            </w:rPr>
            <w:t>21</w:t>
          </w:r>
          <w:r w:rsidR="002D0E81" w:rsidRPr="00E75C52">
            <w:rPr>
              <w:color w:val="774090"/>
              <w:sz w:val="28"/>
              <w:szCs w:val="28"/>
            </w:rPr>
            <w:t xml:space="preserve"> bis 8.8.</w:t>
          </w:r>
          <w:r w:rsidR="00DE1E6C">
            <w:rPr>
              <w:color w:val="774090"/>
              <w:sz w:val="28"/>
              <w:szCs w:val="28"/>
            </w:rPr>
            <w:t>21</w:t>
          </w:r>
        </w:p>
      </w:tc>
      <w:tc>
        <w:tcPr>
          <w:tcW w:w="2995" w:type="dxa"/>
        </w:tcPr>
        <w:p w14:paraId="0936087B" w14:textId="3671B60E" w:rsidR="002D0E81" w:rsidRPr="00E75C52" w:rsidRDefault="003C1247" w:rsidP="00591BB8">
          <w:pPr>
            <w:pStyle w:val="Kopfzeile"/>
            <w:tabs>
              <w:tab w:val="left" w:pos="5760"/>
            </w:tabs>
            <w:rPr>
              <w:color w:val="774090"/>
              <w:sz w:val="36"/>
              <w:szCs w:val="36"/>
            </w:rPr>
          </w:pPr>
          <w:r>
            <w:drawing>
              <wp:inline distT="0" distB="0" distL="0" distR="0" wp14:anchorId="7B0DC572" wp14:editId="74EB7DB0">
                <wp:extent cx="979170" cy="911741"/>
                <wp:effectExtent l="0" t="0" r="0" b="3175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201" cy="9350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538C25C4" w14:textId="77777777" w:rsidR="00650259" w:rsidRPr="0090596C" w:rsidRDefault="00650259" w:rsidP="0090596C">
    <w:pPr>
      <w:pStyle w:val="KeinLeerraum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C4FA3" w14:textId="77777777" w:rsidR="00E42CC0" w:rsidRDefault="00E42CC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C3E"/>
    <w:rsid w:val="000367D3"/>
    <w:rsid w:val="000456E1"/>
    <w:rsid w:val="00052382"/>
    <w:rsid w:val="00054CFA"/>
    <w:rsid w:val="0006568A"/>
    <w:rsid w:val="00076F0F"/>
    <w:rsid w:val="00084253"/>
    <w:rsid w:val="00095AD6"/>
    <w:rsid w:val="000D1F49"/>
    <w:rsid w:val="00101344"/>
    <w:rsid w:val="00161970"/>
    <w:rsid w:val="001727CA"/>
    <w:rsid w:val="001734A9"/>
    <w:rsid w:val="0019294A"/>
    <w:rsid w:val="0019438E"/>
    <w:rsid w:val="00197B75"/>
    <w:rsid w:val="001B1EBA"/>
    <w:rsid w:val="001B5568"/>
    <w:rsid w:val="001C18FA"/>
    <w:rsid w:val="001D0E08"/>
    <w:rsid w:val="002627D1"/>
    <w:rsid w:val="002928D0"/>
    <w:rsid w:val="002C56E6"/>
    <w:rsid w:val="002D0E81"/>
    <w:rsid w:val="002E3911"/>
    <w:rsid w:val="00361E11"/>
    <w:rsid w:val="003A4871"/>
    <w:rsid w:val="003B4744"/>
    <w:rsid w:val="003C1247"/>
    <w:rsid w:val="003F0847"/>
    <w:rsid w:val="003F3C6A"/>
    <w:rsid w:val="0040090B"/>
    <w:rsid w:val="004217A3"/>
    <w:rsid w:val="004250FE"/>
    <w:rsid w:val="00426AED"/>
    <w:rsid w:val="004321CB"/>
    <w:rsid w:val="004374DA"/>
    <w:rsid w:val="0046302A"/>
    <w:rsid w:val="00470747"/>
    <w:rsid w:val="00487D2D"/>
    <w:rsid w:val="00491464"/>
    <w:rsid w:val="004D12BD"/>
    <w:rsid w:val="004D5D62"/>
    <w:rsid w:val="005112D0"/>
    <w:rsid w:val="005133C2"/>
    <w:rsid w:val="0056103F"/>
    <w:rsid w:val="00570E0A"/>
    <w:rsid w:val="00573CC9"/>
    <w:rsid w:val="00577E06"/>
    <w:rsid w:val="00577E8D"/>
    <w:rsid w:val="00590C78"/>
    <w:rsid w:val="00591BB8"/>
    <w:rsid w:val="005A3BF7"/>
    <w:rsid w:val="005B2E8A"/>
    <w:rsid w:val="005D5CF8"/>
    <w:rsid w:val="005F2035"/>
    <w:rsid w:val="005F5973"/>
    <w:rsid w:val="005F7990"/>
    <w:rsid w:val="006066FA"/>
    <w:rsid w:val="00607293"/>
    <w:rsid w:val="0063739C"/>
    <w:rsid w:val="00650259"/>
    <w:rsid w:val="00661154"/>
    <w:rsid w:val="006F1E9F"/>
    <w:rsid w:val="006F56B9"/>
    <w:rsid w:val="0070370A"/>
    <w:rsid w:val="00703EA7"/>
    <w:rsid w:val="00733EDA"/>
    <w:rsid w:val="007518F4"/>
    <w:rsid w:val="00770F25"/>
    <w:rsid w:val="007916D1"/>
    <w:rsid w:val="007A35A8"/>
    <w:rsid w:val="007A5B1C"/>
    <w:rsid w:val="007B0A85"/>
    <w:rsid w:val="007C5A70"/>
    <w:rsid w:val="007C6A52"/>
    <w:rsid w:val="007D0197"/>
    <w:rsid w:val="007E34EE"/>
    <w:rsid w:val="007F7B5D"/>
    <w:rsid w:val="00805432"/>
    <w:rsid w:val="00811394"/>
    <w:rsid w:val="0082043E"/>
    <w:rsid w:val="00832C02"/>
    <w:rsid w:val="00836129"/>
    <w:rsid w:val="00837A4E"/>
    <w:rsid w:val="00853480"/>
    <w:rsid w:val="00871519"/>
    <w:rsid w:val="00883D88"/>
    <w:rsid w:val="008E203A"/>
    <w:rsid w:val="008E2412"/>
    <w:rsid w:val="008F47F1"/>
    <w:rsid w:val="009005CE"/>
    <w:rsid w:val="0090596C"/>
    <w:rsid w:val="0091229C"/>
    <w:rsid w:val="00940B80"/>
    <w:rsid w:val="00940E73"/>
    <w:rsid w:val="009618B4"/>
    <w:rsid w:val="009638C7"/>
    <w:rsid w:val="009725E2"/>
    <w:rsid w:val="00976389"/>
    <w:rsid w:val="0098597D"/>
    <w:rsid w:val="0099477D"/>
    <w:rsid w:val="00997175"/>
    <w:rsid w:val="009E6BAC"/>
    <w:rsid w:val="009F619A"/>
    <w:rsid w:val="009F6DDE"/>
    <w:rsid w:val="00A25158"/>
    <w:rsid w:val="00A370A8"/>
    <w:rsid w:val="00A57FDD"/>
    <w:rsid w:val="00A716CE"/>
    <w:rsid w:val="00AB4DA6"/>
    <w:rsid w:val="00B21FAA"/>
    <w:rsid w:val="00B40683"/>
    <w:rsid w:val="00B51C2D"/>
    <w:rsid w:val="00B704C1"/>
    <w:rsid w:val="00B73AEE"/>
    <w:rsid w:val="00B85558"/>
    <w:rsid w:val="00BC2F50"/>
    <w:rsid w:val="00BD28FF"/>
    <w:rsid w:val="00BD4753"/>
    <w:rsid w:val="00BD5CB1"/>
    <w:rsid w:val="00BE62EE"/>
    <w:rsid w:val="00C003BA"/>
    <w:rsid w:val="00C06569"/>
    <w:rsid w:val="00C13CF6"/>
    <w:rsid w:val="00C40A78"/>
    <w:rsid w:val="00C46878"/>
    <w:rsid w:val="00C61144"/>
    <w:rsid w:val="00C62533"/>
    <w:rsid w:val="00C90787"/>
    <w:rsid w:val="00C96F57"/>
    <w:rsid w:val="00CB4A51"/>
    <w:rsid w:val="00CD4532"/>
    <w:rsid w:val="00CD47B0"/>
    <w:rsid w:val="00CD70CE"/>
    <w:rsid w:val="00CE6104"/>
    <w:rsid w:val="00CE7918"/>
    <w:rsid w:val="00CF01E1"/>
    <w:rsid w:val="00CF19CD"/>
    <w:rsid w:val="00D16163"/>
    <w:rsid w:val="00D2604E"/>
    <w:rsid w:val="00D70E38"/>
    <w:rsid w:val="00D75401"/>
    <w:rsid w:val="00D77130"/>
    <w:rsid w:val="00D80543"/>
    <w:rsid w:val="00DB3FAD"/>
    <w:rsid w:val="00DE1E6C"/>
    <w:rsid w:val="00DF6947"/>
    <w:rsid w:val="00E07CF8"/>
    <w:rsid w:val="00E139C4"/>
    <w:rsid w:val="00E42CC0"/>
    <w:rsid w:val="00E61C09"/>
    <w:rsid w:val="00E677FE"/>
    <w:rsid w:val="00E75C52"/>
    <w:rsid w:val="00E80C3E"/>
    <w:rsid w:val="00EA2867"/>
    <w:rsid w:val="00EB3B58"/>
    <w:rsid w:val="00EC336C"/>
    <w:rsid w:val="00EC7359"/>
    <w:rsid w:val="00EE3054"/>
    <w:rsid w:val="00F00606"/>
    <w:rsid w:val="00F01256"/>
    <w:rsid w:val="00F472E5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F32AD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rsid w:val="00D805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81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uedwest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fgei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A91E56474754560AF7EA4B75B71C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7E1589-3638-41EB-8133-854C8DCE969B}"/>
      </w:docPartPr>
      <w:docPartBody>
        <w:p w:rsidR="00D627A2" w:rsidRDefault="00FA42E5" w:rsidP="00FA42E5">
          <w:pPr>
            <w:pStyle w:val="2A91E56474754560AF7EA4B75B71CDD11"/>
          </w:pPr>
          <w:r w:rsidRPr="00E80C3E">
            <w:rPr>
              <w:sz w:val="22"/>
              <w:szCs w:val="22"/>
              <w:lang w:bidi="de-DE"/>
            </w:rPr>
            <w:t>Vorname</w:t>
          </w:r>
        </w:p>
      </w:docPartBody>
    </w:docPart>
    <w:docPart>
      <w:docPartPr>
        <w:name w:val="C933491F1A1B4AC3B8229387C9FCE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E8B326-9961-4747-B644-31B6E87972BB}"/>
      </w:docPartPr>
      <w:docPartBody>
        <w:p w:rsidR="00D627A2" w:rsidRDefault="00FA42E5" w:rsidP="00FA42E5">
          <w:pPr>
            <w:pStyle w:val="C933491F1A1B4AC3B8229387C9FCE52C1"/>
          </w:pPr>
          <w:r w:rsidRPr="00E80C3E">
            <w:rPr>
              <w:sz w:val="22"/>
              <w:szCs w:val="22"/>
              <w:lang w:bidi="de-DE"/>
            </w:rPr>
            <w:t>Nachname</w:t>
          </w:r>
        </w:p>
      </w:docPartBody>
    </w:docPart>
    <w:docPart>
      <w:docPartPr>
        <w:name w:val="B2F6FB1D7A634B5C8676172E78AFCD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68BE49-A1D3-4404-A113-134416AC8D99}"/>
      </w:docPartPr>
      <w:docPartBody>
        <w:p w:rsidR="00D627A2" w:rsidRDefault="00FA42E5" w:rsidP="00FA42E5">
          <w:pPr>
            <w:pStyle w:val="B2F6FB1D7A634B5C8676172E78AFCDFD"/>
          </w:pPr>
          <w:r w:rsidRPr="003A4871">
            <w:rPr>
              <w:rStyle w:val="Platzhaltertext"/>
              <w:lang w:bidi="de-DE"/>
            </w:rPr>
            <w:t>Vorname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2E5"/>
    <w:rsid w:val="008E063A"/>
    <w:rsid w:val="00C40520"/>
    <w:rsid w:val="00D627A2"/>
    <w:rsid w:val="00FA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A42E5"/>
    <w:rPr>
      <w:color w:val="808080"/>
    </w:rPr>
  </w:style>
  <w:style w:type="paragraph" w:customStyle="1" w:styleId="2A91E56474754560AF7EA4B75B71CDD11">
    <w:name w:val="2A91E56474754560AF7EA4B75B71CDD11"/>
    <w:rsid w:val="00FA42E5"/>
    <w:pPr>
      <w:spacing w:before="120" w:after="200" w:line="271" w:lineRule="auto"/>
      <w:ind w:left="720"/>
    </w:pPr>
    <w:rPr>
      <w:rFonts w:eastAsiaTheme="minorHAnsi"/>
      <w:sz w:val="28"/>
      <w:szCs w:val="28"/>
      <w:lang w:val="de-DE" w:eastAsia="en-US"/>
    </w:rPr>
  </w:style>
  <w:style w:type="paragraph" w:customStyle="1" w:styleId="C933491F1A1B4AC3B8229387C9FCE52C1">
    <w:name w:val="C933491F1A1B4AC3B8229387C9FCE52C1"/>
    <w:rsid w:val="00FA42E5"/>
    <w:pPr>
      <w:spacing w:before="120" w:after="200" w:line="271" w:lineRule="auto"/>
      <w:ind w:left="720"/>
    </w:pPr>
    <w:rPr>
      <w:rFonts w:eastAsiaTheme="minorHAnsi"/>
      <w:sz w:val="28"/>
      <w:szCs w:val="28"/>
      <w:lang w:val="de-DE" w:eastAsia="en-US"/>
    </w:rPr>
  </w:style>
  <w:style w:type="paragraph" w:customStyle="1" w:styleId="B2F6FB1D7A634B5C8676172E78AFCDFD">
    <w:name w:val="B2F6FB1D7A634B5C8676172E78AFCDFD"/>
    <w:rsid w:val="00FA42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Verzeichnis-Erfassungsformular.dotx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2020-12-30T14:46:00Z</dcterms:created>
  <dcterms:modified xsi:type="dcterms:W3CDTF">2020-12-30T14:46:00Z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